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D04" w:rsidRPr="00074058" w:rsidRDefault="00A91D04" w:rsidP="00A91D04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74058">
        <w:rPr>
          <w:rFonts w:ascii="Arial" w:hAnsi="Arial" w:cs="Arial"/>
          <w:b/>
          <w:sz w:val="22"/>
          <w:szCs w:val="22"/>
          <w:u w:val="single"/>
        </w:rPr>
        <w:t xml:space="preserve">FORMATO DE INSCRIPCIÓN </w:t>
      </w:r>
    </w:p>
    <w:p w:rsidR="00A91D04" w:rsidRPr="00074058" w:rsidRDefault="00A91D04" w:rsidP="00A91D0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91D04" w:rsidRPr="00074058" w:rsidRDefault="00E75F63" w:rsidP="00A91D04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>I</w:t>
      </w:r>
      <w:r w:rsidR="00A91D04" w:rsidRPr="00074058">
        <w:rPr>
          <w:rFonts w:ascii="Arial" w:hAnsi="Arial" w:cs="Arial"/>
          <w:b/>
          <w:i/>
          <w:sz w:val="22"/>
          <w:szCs w:val="22"/>
          <w:u w:val="single"/>
        </w:rPr>
        <w:t>II CONCURSO DEPARTAMENTAL DE OBRAS DE TEATRO DE GOBIERNO EN LÍNEA.</w:t>
      </w:r>
    </w:p>
    <w:p w:rsidR="00A91D04" w:rsidRPr="00074058" w:rsidRDefault="00A91D04" w:rsidP="00A91D04">
      <w:pPr>
        <w:rPr>
          <w:rFonts w:ascii="Arial" w:hAnsi="Arial" w:cs="Arial"/>
          <w:b/>
          <w:i/>
          <w:sz w:val="22"/>
          <w:szCs w:val="22"/>
        </w:rPr>
      </w:pPr>
    </w:p>
    <w:p w:rsidR="00A91D04" w:rsidRPr="00074058" w:rsidRDefault="00A91D04" w:rsidP="00A91D04">
      <w:pPr>
        <w:rPr>
          <w:rFonts w:ascii="Arial" w:hAnsi="Arial" w:cs="Arial"/>
          <w:b/>
          <w:i/>
          <w:sz w:val="22"/>
          <w:szCs w:val="22"/>
        </w:rPr>
      </w:pPr>
      <w:r w:rsidRPr="00074058">
        <w:rPr>
          <w:rFonts w:ascii="Arial" w:hAnsi="Arial" w:cs="Arial"/>
          <w:b/>
          <w:i/>
          <w:sz w:val="22"/>
          <w:szCs w:val="22"/>
        </w:rPr>
        <w:t>INFORMACION GENERAL: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NOMBRE DEL GRUPO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DILIGENCIADO POR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FAX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rPr>
          <w:trHeight w:val="70"/>
        </w:trPr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91D04" w:rsidRPr="00074058" w:rsidRDefault="00A91D04" w:rsidP="00A91D04">
      <w:pPr>
        <w:rPr>
          <w:rFonts w:ascii="Arial" w:hAnsi="Arial" w:cs="Arial"/>
          <w:b/>
          <w:sz w:val="22"/>
          <w:szCs w:val="22"/>
        </w:rPr>
      </w:pPr>
    </w:p>
    <w:p w:rsidR="00A91D04" w:rsidRPr="00074058" w:rsidRDefault="00A91D04" w:rsidP="00A91D04">
      <w:pPr>
        <w:rPr>
          <w:rFonts w:ascii="Arial" w:hAnsi="Arial" w:cs="Arial"/>
          <w:b/>
          <w:i/>
          <w:sz w:val="22"/>
          <w:szCs w:val="22"/>
        </w:rPr>
      </w:pPr>
      <w:r w:rsidRPr="00074058">
        <w:rPr>
          <w:rFonts w:ascii="Arial" w:hAnsi="Arial" w:cs="Arial"/>
          <w:b/>
          <w:i/>
          <w:sz w:val="22"/>
          <w:szCs w:val="22"/>
        </w:rPr>
        <w:t>INFORMACIÓN SOBRE LA OBRA: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NOMBRE DE LA OBRA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DURACIÓN DE LA OBRA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5B25" w:rsidRPr="00074058" w:rsidTr="0076378E">
        <w:tc>
          <w:tcPr>
            <w:tcW w:w="4489" w:type="dxa"/>
          </w:tcPr>
          <w:p w:rsidR="003B5B25" w:rsidRPr="00074058" w:rsidRDefault="003B5B25" w:rsidP="007637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LINEA TEMATICA</w:t>
            </w:r>
          </w:p>
        </w:tc>
        <w:tc>
          <w:tcPr>
            <w:tcW w:w="4489" w:type="dxa"/>
          </w:tcPr>
          <w:p w:rsidR="003B5B25" w:rsidRPr="00074058" w:rsidRDefault="003B5B25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CANTIDAD DE PARTICIPANTES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  <w:r w:rsidRPr="00074058">
              <w:rPr>
                <w:rFonts w:ascii="Arial" w:hAnsi="Arial" w:cs="Arial"/>
                <w:sz w:val="22"/>
                <w:szCs w:val="22"/>
              </w:rPr>
              <w:t xml:space="preserve">DIRECTOR DE LA OBRA </w:t>
            </w:r>
          </w:p>
        </w:tc>
        <w:tc>
          <w:tcPr>
            <w:tcW w:w="4489" w:type="dxa"/>
          </w:tcPr>
          <w:p w:rsidR="00A91D04" w:rsidRPr="00074058" w:rsidRDefault="00A91D04" w:rsidP="007637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91D04" w:rsidRPr="00074058" w:rsidRDefault="00A91D04" w:rsidP="00A91D04">
      <w:pPr>
        <w:rPr>
          <w:rFonts w:ascii="Arial" w:hAnsi="Arial" w:cs="Arial"/>
          <w:sz w:val="22"/>
          <w:szCs w:val="22"/>
        </w:rPr>
      </w:pPr>
    </w:p>
    <w:p w:rsidR="00A91D04" w:rsidRPr="00074058" w:rsidRDefault="00A91D04" w:rsidP="00A91D04">
      <w:pPr>
        <w:rPr>
          <w:rFonts w:ascii="Arial" w:hAnsi="Arial" w:cs="Arial"/>
          <w:b/>
          <w:i/>
          <w:sz w:val="22"/>
          <w:szCs w:val="22"/>
        </w:rPr>
      </w:pPr>
      <w:r w:rsidRPr="00074058">
        <w:rPr>
          <w:rFonts w:ascii="Arial" w:hAnsi="Arial" w:cs="Arial"/>
          <w:b/>
          <w:i/>
          <w:sz w:val="22"/>
          <w:szCs w:val="22"/>
        </w:rPr>
        <w:t>INFORMACION DE LOS PARTICIPANTES:</w:t>
      </w:r>
    </w:p>
    <w:tbl>
      <w:tblPr>
        <w:tblStyle w:val="Tablaconcuadrcula"/>
        <w:tblW w:w="0" w:type="auto"/>
        <w:tblLook w:val="04A0"/>
      </w:tblPr>
      <w:tblGrid>
        <w:gridCol w:w="530"/>
        <w:gridCol w:w="3689"/>
        <w:gridCol w:w="1985"/>
        <w:gridCol w:w="1134"/>
        <w:gridCol w:w="1716"/>
      </w:tblGrid>
      <w:tr w:rsidR="00A91D04" w:rsidRPr="00074058" w:rsidTr="0076378E">
        <w:tc>
          <w:tcPr>
            <w:tcW w:w="530" w:type="dxa"/>
            <w:vAlign w:val="center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#</w:t>
            </w:r>
          </w:p>
        </w:tc>
        <w:tc>
          <w:tcPr>
            <w:tcW w:w="3689" w:type="dxa"/>
            <w:vAlign w:val="center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NOMBRES Y APELLIDOS</w:t>
            </w:r>
          </w:p>
        </w:tc>
        <w:tc>
          <w:tcPr>
            <w:tcW w:w="1985" w:type="dxa"/>
            <w:vAlign w:val="center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ROL</w:t>
            </w:r>
          </w:p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074058">
              <w:rPr>
                <w:rFonts w:ascii="Arial" w:hAnsi="Arial" w:cs="Arial"/>
                <w:sz w:val="22"/>
                <w:szCs w:val="22"/>
              </w:rPr>
              <w:t>Actor, Director, asistente</w:t>
            </w:r>
            <w:r w:rsidRPr="00074058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EDAD</w:t>
            </w:r>
          </w:p>
        </w:tc>
        <w:tc>
          <w:tcPr>
            <w:tcW w:w="1716" w:type="dxa"/>
            <w:vAlign w:val="center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TELEFONO</w:t>
            </w: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7.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8.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9.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1D04" w:rsidRPr="00074058" w:rsidTr="0076378E">
        <w:tc>
          <w:tcPr>
            <w:tcW w:w="530" w:type="dxa"/>
          </w:tcPr>
          <w:p w:rsidR="00A91D04" w:rsidRPr="00074058" w:rsidRDefault="00A91D04" w:rsidP="007637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058">
              <w:rPr>
                <w:rFonts w:ascii="Arial" w:hAnsi="Arial" w:cs="Arial"/>
                <w:b/>
                <w:sz w:val="22"/>
                <w:szCs w:val="22"/>
              </w:rPr>
              <w:t>10.</w:t>
            </w:r>
          </w:p>
        </w:tc>
        <w:tc>
          <w:tcPr>
            <w:tcW w:w="3689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16" w:type="dxa"/>
          </w:tcPr>
          <w:p w:rsidR="00A91D04" w:rsidRPr="00074058" w:rsidRDefault="00A91D04" w:rsidP="007637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6041C4" w:rsidRPr="00E75F63" w:rsidRDefault="006041C4" w:rsidP="00E75F63">
      <w:pPr>
        <w:spacing w:before="240"/>
        <w:jc w:val="center"/>
        <w:rPr>
          <w:b/>
          <w:sz w:val="24"/>
        </w:rPr>
      </w:pPr>
      <w:r w:rsidRPr="00E75F63">
        <w:rPr>
          <w:b/>
          <w:sz w:val="24"/>
        </w:rPr>
        <w:t>Declaración Legal de los participantes</w:t>
      </w:r>
    </w:p>
    <w:p w:rsidR="006041C4" w:rsidRPr="00D75AB5" w:rsidRDefault="006041C4" w:rsidP="006041C4">
      <w:pPr>
        <w:pStyle w:val="NormalWeb"/>
        <w:spacing w:before="0" w:beforeAutospacing="0" w:after="0" w:afterAutospacing="0"/>
        <w:ind w:left="100" w:right="-20"/>
        <w:jc w:val="both"/>
      </w:pPr>
      <w:r>
        <w:t>El grupo de teatro</w:t>
      </w:r>
      <w:r w:rsidRPr="00D75AB5">
        <w:t>, o en su caso, el tercero que la postule, declara formalmente que:</w:t>
      </w:r>
    </w:p>
    <w:p w:rsidR="006041C4" w:rsidRPr="00D75AB5" w:rsidRDefault="006041C4" w:rsidP="006041C4">
      <w:pPr>
        <w:pStyle w:val="NormalWeb"/>
        <w:spacing w:before="0" w:beforeAutospacing="0" w:after="0" w:afterAutospacing="0"/>
        <w:ind w:left="100" w:right="-20"/>
        <w:jc w:val="both"/>
      </w:pPr>
    </w:p>
    <w:p w:rsidR="006041C4" w:rsidRPr="00E75F63" w:rsidRDefault="006041C4" w:rsidP="00E75F63">
      <w:pPr>
        <w:pStyle w:val="NormalWeb"/>
        <w:spacing w:before="0" w:beforeAutospacing="0" w:after="0" w:afterAutospacing="0"/>
        <w:ind w:left="426" w:right="-20" w:hanging="326"/>
        <w:jc w:val="both"/>
        <w:rPr>
          <w:rFonts w:ascii="Arial" w:hAnsi="Arial"/>
          <w:bCs w:val="0"/>
          <w:sz w:val="22"/>
          <w:szCs w:val="22"/>
          <w:lang w:val="es-ES" w:eastAsia="es-ES" w:bidi="ar-SA"/>
        </w:rPr>
      </w:pPr>
      <w:r w:rsidRPr="00E75F63">
        <w:rPr>
          <w:rFonts w:ascii="Arial" w:hAnsi="Arial"/>
          <w:bCs w:val="0"/>
          <w:sz w:val="22"/>
          <w:szCs w:val="22"/>
          <w:lang w:val="es-ES" w:eastAsia="es-ES" w:bidi="ar-SA"/>
        </w:rPr>
        <w:lastRenderedPageBreak/>
        <w:t>1. Conoce las Bases del concurso y se somete incondicionalmente a ellas y a las decisiones del Jurado.</w:t>
      </w:r>
    </w:p>
    <w:p w:rsidR="00E75F63" w:rsidRPr="00E75F63" w:rsidRDefault="006041C4" w:rsidP="00E75F63">
      <w:pPr>
        <w:pStyle w:val="NormalWeb"/>
        <w:spacing w:before="0" w:beforeAutospacing="0" w:after="0" w:afterAutospacing="0"/>
        <w:ind w:left="460" w:right="100" w:hanging="360"/>
        <w:jc w:val="both"/>
        <w:rPr>
          <w:rFonts w:ascii="Arial" w:hAnsi="Arial"/>
          <w:bCs w:val="0"/>
          <w:sz w:val="22"/>
          <w:szCs w:val="22"/>
          <w:lang w:val="es-ES" w:eastAsia="es-ES" w:bidi="ar-SA"/>
        </w:rPr>
      </w:pPr>
      <w:r w:rsidRPr="00E75F63">
        <w:rPr>
          <w:rFonts w:ascii="Arial" w:hAnsi="Arial"/>
          <w:bCs w:val="0"/>
          <w:sz w:val="22"/>
          <w:szCs w:val="22"/>
          <w:lang w:val="es-ES" w:eastAsia="es-ES" w:bidi="ar-SA"/>
        </w:rPr>
        <w:t xml:space="preserve">2. Asegura que la información consignada en la presente solicitud es veraz, completa y exacta. </w:t>
      </w:r>
    </w:p>
    <w:p w:rsidR="006041C4" w:rsidRDefault="006041C4" w:rsidP="00E75F63">
      <w:pPr>
        <w:pStyle w:val="NormalWeb"/>
        <w:spacing w:before="0" w:beforeAutospacing="0" w:after="0" w:afterAutospacing="0"/>
        <w:ind w:left="460" w:right="100" w:hanging="360"/>
        <w:jc w:val="both"/>
        <w:rPr>
          <w:rFonts w:ascii="Arial" w:hAnsi="Arial"/>
          <w:bCs w:val="0"/>
          <w:sz w:val="22"/>
          <w:szCs w:val="22"/>
          <w:lang w:val="es-ES" w:eastAsia="es-ES" w:bidi="ar-SA"/>
        </w:rPr>
      </w:pPr>
      <w:r w:rsidRPr="00E75F63">
        <w:rPr>
          <w:rFonts w:ascii="Arial" w:hAnsi="Arial"/>
          <w:bCs w:val="0"/>
          <w:sz w:val="22"/>
          <w:szCs w:val="22"/>
          <w:lang w:val="es-ES" w:eastAsia="es-ES" w:bidi="ar-SA"/>
        </w:rPr>
        <w:t>3. Autoriza expresamente a la Gobernación de Cundinamarca la difusión de los resultados</w:t>
      </w:r>
      <w:r w:rsidR="00E75F63">
        <w:rPr>
          <w:rFonts w:ascii="Arial" w:hAnsi="Arial"/>
          <w:bCs w:val="0"/>
          <w:sz w:val="22"/>
          <w:szCs w:val="22"/>
          <w:lang w:val="es-ES" w:eastAsia="es-ES" w:bidi="ar-SA"/>
        </w:rPr>
        <w:t xml:space="preserve">, así como el </w:t>
      </w:r>
      <w:r w:rsidRPr="00E75F63">
        <w:rPr>
          <w:rFonts w:ascii="Arial" w:hAnsi="Arial"/>
          <w:bCs w:val="0"/>
          <w:sz w:val="22"/>
          <w:szCs w:val="22"/>
          <w:lang w:val="es-ES" w:eastAsia="es-ES" w:bidi="ar-SA"/>
        </w:rPr>
        <w:t xml:space="preserve">material adicional que </w:t>
      </w:r>
      <w:r w:rsidR="00E75F63">
        <w:rPr>
          <w:rFonts w:ascii="Arial" w:hAnsi="Arial"/>
          <w:bCs w:val="0"/>
          <w:sz w:val="22"/>
          <w:szCs w:val="22"/>
          <w:lang w:val="es-ES" w:eastAsia="es-ES" w:bidi="ar-SA"/>
        </w:rPr>
        <w:t xml:space="preserve">se </w:t>
      </w:r>
      <w:r w:rsidRPr="00E75F63">
        <w:rPr>
          <w:rFonts w:ascii="Arial" w:hAnsi="Arial"/>
          <w:bCs w:val="0"/>
          <w:sz w:val="22"/>
          <w:szCs w:val="22"/>
          <w:lang w:val="es-ES" w:eastAsia="es-ES" w:bidi="ar-SA"/>
        </w:rPr>
        <w:t>presente</w:t>
      </w:r>
    </w:p>
    <w:p w:rsidR="00E75F63" w:rsidRDefault="00E75F63" w:rsidP="00E75F63">
      <w:pPr>
        <w:pStyle w:val="NormalWeb"/>
        <w:spacing w:before="0" w:beforeAutospacing="0" w:after="0" w:afterAutospacing="0"/>
        <w:ind w:left="460" w:right="100" w:hanging="360"/>
        <w:jc w:val="both"/>
        <w:rPr>
          <w:rFonts w:ascii="Arial" w:hAnsi="Arial"/>
          <w:bCs w:val="0"/>
          <w:sz w:val="22"/>
          <w:szCs w:val="22"/>
          <w:lang w:val="es-ES" w:eastAsia="es-ES" w:bidi="ar-SA"/>
        </w:rPr>
      </w:pPr>
    </w:p>
    <w:p w:rsidR="00E75F63" w:rsidRPr="00E75F63" w:rsidRDefault="00E75F63" w:rsidP="00E75F63">
      <w:pPr>
        <w:pStyle w:val="NormalWeb"/>
        <w:spacing w:before="0" w:beforeAutospacing="0" w:after="0" w:afterAutospacing="0"/>
        <w:ind w:left="460" w:right="100" w:hanging="360"/>
        <w:jc w:val="both"/>
        <w:rPr>
          <w:rFonts w:ascii="Arial" w:hAnsi="Arial"/>
          <w:bCs w:val="0"/>
          <w:sz w:val="22"/>
          <w:szCs w:val="22"/>
          <w:lang w:val="es-ES" w:eastAsia="es-ES" w:bidi="ar-SA"/>
        </w:rPr>
      </w:pPr>
    </w:p>
    <w:p w:rsidR="00A91D04" w:rsidRPr="00074058" w:rsidRDefault="00A91D04" w:rsidP="00A91D04">
      <w:pPr>
        <w:spacing w:before="240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074058">
        <w:rPr>
          <w:rFonts w:ascii="Arial" w:hAnsi="Arial" w:cs="Arial"/>
          <w:b/>
          <w:i/>
          <w:sz w:val="22"/>
          <w:szCs w:val="22"/>
          <w:u w:val="single"/>
        </w:rPr>
        <w:t>NOTA:</w:t>
      </w:r>
      <w:r w:rsidR="00074058">
        <w:rPr>
          <w:rFonts w:ascii="Arial" w:hAnsi="Arial" w:cs="Arial"/>
          <w:b/>
          <w:i/>
          <w:sz w:val="22"/>
          <w:szCs w:val="22"/>
          <w:u w:val="single"/>
        </w:rPr>
        <w:t xml:space="preserve">AL FIRMAR </w:t>
      </w:r>
      <w:r w:rsidRPr="00074058">
        <w:rPr>
          <w:rFonts w:ascii="Arial" w:hAnsi="Arial" w:cs="Arial"/>
          <w:b/>
          <w:i/>
          <w:sz w:val="22"/>
          <w:szCs w:val="22"/>
          <w:u w:val="single"/>
        </w:rPr>
        <w:t xml:space="preserve"> ESTE DOCUMENTO </w:t>
      </w:r>
      <w:r w:rsidR="00074058">
        <w:rPr>
          <w:rFonts w:ascii="Arial" w:hAnsi="Arial" w:cs="Arial"/>
          <w:b/>
          <w:i/>
          <w:sz w:val="22"/>
          <w:szCs w:val="22"/>
          <w:u w:val="single"/>
        </w:rPr>
        <w:t xml:space="preserve"> ACEPTA QUE ENTIENDE Y CONOCE</w:t>
      </w:r>
      <w:r w:rsidRPr="00074058">
        <w:rPr>
          <w:rFonts w:ascii="Arial" w:hAnsi="Arial" w:cs="Arial"/>
          <w:b/>
          <w:i/>
          <w:sz w:val="22"/>
          <w:szCs w:val="22"/>
          <w:u w:val="single"/>
        </w:rPr>
        <w:t xml:space="preserve"> LOS TÉRMINOS DE LA CONVOCATORIA QUE RIGEN EL PRESENTE CONCURSO.</w:t>
      </w:r>
    </w:p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074058" w:rsidRPr="00074058" w:rsidRDefault="00074058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074058" w:rsidRDefault="00074058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E75F63" w:rsidRDefault="00E75F63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E75F63" w:rsidRPr="00074058" w:rsidRDefault="00E75F63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074058" w:rsidRPr="00074058" w:rsidRDefault="00074058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  <w:r w:rsidRPr="00074058">
        <w:rPr>
          <w:rFonts w:ascii="Arial" w:hAnsi="Arial" w:cs="Arial"/>
          <w:b/>
          <w:sz w:val="22"/>
          <w:szCs w:val="22"/>
        </w:rPr>
        <w:t>__________________________________</w:t>
      </w:r>
    </w:p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074058" w:rsidRPr="00074058" w:rsidRDefault="00074058" w:rsidP="00A91D04">
      <w:pPr>
        <w:jc w:val="both"/>
        <w:rPr>
          <w:rFonts w:ascii="Arial" w:hAnsi="Arial" w:cs="Arial"/>
          <w:b/>
          <w:sz w:val="22"/>
          <w:szCs w:val="22"/>
        </w:rPr>
      </w:pPr>
    </w:p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  <w:r w:rsidRPr="00074058">
        <w:rPr>
          <w:rFonts w:ascii="Arial" w:hAnsi="Arial" w:cs="Arial"/>
          <w:b/>
          <w:sz w:val="22"/>
          <w:szCs w:val="22"/>
        </w:rPr>
        <w:t xml:space="preserve">FIRMA DIRECTOR DEL GRUPO </w:t>
      </w:r>
    </w:p>
    <w:p w:rsidR="00A91D04" w:rsidRPr="00074058" w:rsidRDefault="00074058" w:rsidP="00A91D04">
      <w:pPr>
        <w:jc w:val="both"/>
        <w:rPr>
          <w:rFonts w:ascii="Arial" w:hAnsi="Arial" w:cs="Arial"/>
          <w:b/>
          <w:sz w:val="22"/>
          <w:szCs w:val="22"/>
        </w:rPr>
      </w:pPr>
      <w:r w:rsidRPr="00074058">
        <w:rPr>
          <w:rFonts w:ascii="Arial" w:hAnsi="Arial" w:cs="Arial"/>
          <w:b/>
          <w:sz w:val="22"/>
          <w:szCs w:val="22"/>
        </w:rPr>
        <w:t>N</w:t>
      </w:r>
      <w:r w:rsidR="00A91D04" w:rsidRPr="00074058">
        <w:rPr>
          <w:rFonts w:ascii="Arial" w:hAnsi="Arial" w:cs="Arial"/>
          <w:b/>
          <w:sz w:val="22"/>
          <w:szCs w:val="22"/>
        </w:rPr>
        <w:t xml:space="preserve">OMBRE DEL DIRECTOR DEL GRUPO </w:t>
      </w:r>
    </w:p>
    <w:p w:rsidR="00A91D04" w:rsidRPr="00074058" w:rsidRDefault="00A91D04" w:rsidP="00A91D04">
      <w:pPr>
        <w:jc w:val="both"/>
        <w:rPr>
          <w:rFonts w:ascii="Arial" w:hAnsi="Arial" w:cs="Arial"/>
          <w:b/>
          <w:sz w:val="22"/>
          <w:szCs w:val="22"/>
        </w:rPr>
      </w:pPr>
      <w:r w:rsidRPr="00074058">
        <w:rPr>
          <w:rFonts w:ascii="Arial" w:hAnsi="Arial" w:cs="Arial"/>
          <w:b/>
          <w:sz w:val="22"/>
          <w:szCs w:val="22"/>
        </w:rPr>
        <w:t>MUNICIPIO</w:t>
      </w:r>
    </w:p>
    <w:p w:rsidR="00B3187A" w:rsidRPr="00074058" w:rsidRDefault="00B3187A" w:rsidP="008C60F8">
      <w:pPr>
        <w:pStyle w:val="Sinespaciado"/>
        <w:rPr>
          <w:sz w:val="22"/>
          <w:szCs w:val="22"/>
        </w:rPr>
      </w:pPr>
      <w:bookmarkStart w:id="0" w:name="_GoBack"/>
      <w:bookmarkEnd w:id="0"/>
    </w:p>
    <w:sectPr w:rsidR="00B3187A" w:rsidRPr="00074058" w:rsidSect="00FE76A4">
      <w:headerReference w:type="default" r:id="rId8"/>
      <w:footerReference w:type="default" r:id="rId9"/>
      <w:pgSz w:w="12242" w:h="15842" w:code="1"/>
      <w:pgMar w:top="2667" w:right="1701" w:bottom="1418" w:left="1701" w:header="720" w:footer="14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228" w:rsidRDefault="00C27228" w:rsidP="00C820B0">
      <w:r>
        <w:separator/>
      </w:r>
    </w:p>
  </w:endnote>
  <w:endnote w:type="continuationSeparator" w:id="1">
    <w:p w:rsidR="00C27228" w:rsidRDefault="00C27228" w:rsidP="00C82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3B8" w:rsidRDefault="001F73B8" w:rsidP="001F73B8">
    <w:pPr>
      <w:pStyle w:val="Piedepgina"/>
    </w:pPr>
  </w:p>
  <w:p w:rsidR="001F73B8" w:rsidRDefault="001F73B8" w:rsidP="001F73B8">
    <w:pPr>
      <w:pStyle w:val="Piedepgina"/>
    </w:pPr>
  </w:p>
  <w:p w:rsidR="001F73B8" w:rsidRDefault="001F73B8" w:rsidP="001F73B8">
    <w:pPr>
      <w:pStyle w:val="Piedepgina"/>
      <w:jc w:val="center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227965</wp:posOffset>
          </wp:positionV>
          <wp:extent cx="2514600" cy="10775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TE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F73B8" w:rsidRDefault="001F73B8" w:rsidP="001F73B8">
    <w:pPr>
      <w:pStyle w:val="Piedepgina"/>
      <w:jc w:val="center"/>
    </w:pPr>
  </w:p>
  <w:p w:rsidR="001A030F" w:rsidRPr="001F73B8" w:rsidRDefault="00282F64" w:rsidP="001F73B8">
    <w:pPr>
      <w:pStyle w:val="Piedepgina"/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89pt;margin-top:10.95pt;width:279pt;height:56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" stroked="f">
          <v:textbox>
            <w:txbxContent>
              <w:p w:rsidR="001F73B8" w:rsidRDefault="001F73B8" w:rsidP="001F73B8">
                <w:pPr>
                  <w:pStyle w:val="Encabezado"/>
                  <w:tabs>
                    <w:tab w:val="clear" w:pos="4252"/>
                    <w:tab w:val="clear" w:pos="8504"/>
                  </w:tabs>
                  <w:jc w:val="center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sz w:val="18"/>
                  </w:rPr>
                  <w:t xml:space="preserve">Secretaría de Tecnologías de la Información y las Comunicaciones, Sede Administrativa. Calle 26  51-53. </w:t>
                </w:r>
              </w:p>
              <w:p w:rsidR="001F73B8" w:rsidRDefault="001F73B8" w:rsidP="001F73B8">
                <w:pPr>
                  <w:pStyle w:val="Encabezado"/>
                  <w:tabs>
                    <w:tab w:val="clear" w:pos="4252"/>
                    <w:tab w:val="clear" w:pos="8504"/>
                  </w:tabs>
                  <w:jc w:val="center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sz w:val="18"/>
                  </w:rPr>
                  <w:t xml:space="preserve">Torre Central Piso 7. </w:t>
                </w:r>
              </w:p>
              <w:p w:rsidR="001F73B8" w:rsidRDefault="001F73B8" w:rsidP="001F73B8">
                <w:pPr>
                  <w:pStyle w:val="Encabezado"/>
                  <w:tabs>
                    <w:tab w:val="clear" w:pos="4252"/>
                    <w:tab w:val="clear" w:pos="8504"/>
                  </w:tabs>
                  <w:jc w:val="center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sz w:val="18"/>
                  </w:rPr>
                  <w:t>Bogotá, D.C. Tel. (1) 749 1513  www.cundinamarca.gov.co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228" w:rsidRDefault="00C27228" w:rsidP="00C820B0">
      <w:r>
        <w:separator/>
      </w:r>
    </w:p>
  </w:footnote>
  <w:footnote w:type="continuationSeparator" w:id="1">
    <w:p w:rsidR="00C27228" w:rsidRDefault="00C27228" w:rsidP="00C82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3B8" w:rsidRPr="00D64BF9" w:rsidRDefault="001F73B8" w:rsidP="001F73B8">
    <w:pPr>
      <w:pStyle w:val="Encabezado"/>
      <w:ind w:left="708" w:firstLine="4956"/>
    </w:pPr>
    <w:r>
      <w:rPr>
        <w:noProof/>
        <w:lang w:val="es-CO" w:eastAsia="es-CO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-770255</wp:posOffset>
          </wp:positionH>
          <wp:positionV relativeFrom="paragraph">
            <wp:posOffset>-455295</wp:posOffset>
          </wp:positionV>
          <wp:extent cx="7399655" cy="1412240"/>
          <wp:effectExtent l="0" t="0" r="0" b="1016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membre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9655" cy="141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030F" w:rsidRPr="001F73B8" w:rsidRDefault="00C27228" w:rsidP="001F73B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21C06"/>
    <w:multiLevelType w:val="hybridMultilevel"/>
    <w:tmpl w:val="FCE8DA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B0D46"/>
    <w:multiLevelType w:val="hybridMultilevel"/>
    <w:tmpl w:val="4372FE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72386"/>
    <w:multiLevelType w:val="hybridMultilevel"/>
    <w:tmpl w:val="CDCECD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97726"/>
    <w:multiLevelType w:val="hybridMultilevel"/>
    <w:tmpl w:val="2F7645E6"/>
    <w:lvl w:ilvl="0" w:tplc="BA12E49A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04836"/>
    <w:rsid w:val="00001DC9"/>
    <w:rsid w:val="00035E99"/>
    <w:rsid w:val="00037D16"/>
    <w:rsid w:val="00074058"/>
    <w:rsid w:val="00094E41"/>
    <w:rsid w:val="000E40DC"/>
    <w:rsid w:val="00100CA5"/>
    <w:rsid w:val="0010694F"/>
    <w:rsid w:val="00132735"/>
    <w:rsid w:val="00134CE9"/>
    <w:rsid w:val="00193846"/>
    <w:rsid w:val="001E3398"/>
    <w:rsid w:val="001F73B8"/>
    <w:rsid w:val="002454E9"/>
    <w:rsid w:val="00277F7C"/>
    <w:rsid w:val="00282F64"/>
    <w:rsid w:val="002B0A9B"/>
    <w:rsid w:val="002C4213"/>
    <w:rsid w:val="002D1B16"/>
    <w:rsid w:val="002F2D10"/>
    <w:rsid w:val="00326529"/>
    <w:rsid w:val="0035376F"/>
    <w:rsid w:val="0035704B"/>
    <w:rsid w:val="003B5B25"/>
    <w:rsid w:val="003E05E6"/>
    <w:rsid w:val="00435941"/>
    <w:rsid w:val="0047715F"/>
    <w:rsid w:val="00500125"/>
    <w:rsid w:val="00504A3A"/>
    <w:rsid w:val="005D7341"/>
    <w:rsid w:val="005E2F3D"/>
    <w:rsid w:val="006041C4"/>
    <w:rsid w:val="006102BC"/>
    <w:rsid w:val="00693491"/>
    <w:rsid w:val="006F7C68"/>
    <w:rsid w:val="00721F85"/>
    <w:rsid w:val="007653E1"/>
    <w:rsid w:val="007A6AFB"/>
    <w:rsid w:val="007D23DA"/>
    <w:rsid w:val="007E175C"/>
    <w:rsid w:val="008050A0"/>
    <w:rsid w:val="008A46C7"/>
    <w:rsid w:val="008C5826"/>
    <w:rsid w:val="008C60F8"/>
    <w:rsid w:val="008D6DED"/>
    <w:rsid w:val="009119AB"/>
    <w:rsid w:val="00946AC6"/>
    <w:rsid w:val="009B4570"/>
    <w:rsid w:val="009D2EAB"/>
    <w:rsid w:val="00A520B1"/>
    <w:rsid w:val="00A77110"/>
    <w:rsid w:val="00A91D04"/>
    <w:rsid w:val="00A93804"/>
    <w:rsid w:val="00AB1E18"/>
    <w:rsid w:val="00AC38E4"/>
    <w:rsid w:val="00AC6587"/>
    <w:rsid w:val="00AC6724"/>
    <w:rsid w:val="00AE4058"/>
    <w:rsid w:val="00B26DBD"/>
    <w:rsid w:val="00B30336"/>
    <w:rsid w:val="00B3187A"/>
    <w:rsid w:val="00B3712A"/>
    <w:rsid w:val="00B82CC3"/>
    <w:rsid w:val="00C04836"/>
    <w:rsid w:val="00C05E15"/>
    <w:rsid w:val="00C23979"/>
    <w:rsid w:val="00C27228"/>
    <w:rsid w:val="00C33839"/>
    <w:rsid w:val="00C820B0"/>
    <w:rsid w:val="00CE6424"/>
    <w:rsid w:val="00CE7B28"/>
    <w:rsid w:val="00CF0800"/>
    <w:rsid w:val="00D3660A"/>
    <w:rsid w:val="00D47F40"/>
    <w:rsid w:val="00D71EE7"/>
    <w:rsid w:val="00DA523D"/>
    <w:rsid w:val="00DC1217"/>
    <w:rsid w:val="00E3576B"/>
    <w:rsid w:val="00E75F63"/>
    <w:rsid w:val="00E81196"/>
    <w:rsid w:val="00EA281B"/>
    <w:rsid w:val="00F02CBA"/>
    <w:rsid w:val="00F20A3D"/>
    <w:rsid w:val="00F5420E"/>
    <w:rsid w:val="00F7098A"/>
    <w:rsid w:val="00FB2B93"/>
    <w:rsid w:val="00FC4F32"/>
    <w:rsid w:val="00FD4CBA"/>
    <w:rsid w:val="00FE41C1"/>
    <w:rsid w:val="00FE7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2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C60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60F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60F8"/>
    <w:rPr>
      <w:rFonts w:asciiTheme="minorHAnsi" w:eastAsiaTheme="minorHAnsi" w:hAnsiTheme="minorHAnsi" w:cstheme="minorBid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60F8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8C60F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041C4"/>
    <w:pPr>
      <w:spacing w:before="100" w:beforeAutospacing="1" w:after="100" w:afterAutospacing="1" w:line="252" w:lineRule="auto"/>
    </w:pPr>
    <w:rPr>
      <w:rFonts w:ascii="Arial Narrow" w:hAnsi="Arial Narrow" w:cs="Arial"/>
      <w:bCs/>
      <w:sz w:val="24"/>
      <w:szCs w:val="24"/>
      <w:lang w:val="es-CO" w:eastAsia="es-CO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avila\Documents\2014\Plantilla%20Oficios%20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104FA-B1BC-4182-89C8-54B358AD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Oficios 2014.dotx</Template>
  <TotalTime>10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 Cecilia Avila Sáenz</dc:creator>
  <cp:lastModifiedBy>crochoa</cp:lastModifiedBy>
  <cp:revision>3</cp:revision>
  <cp:lastPrinted>2012-12-19T20:13:00Z</cp:lastPrinted>
  <dcterms:created xsi:type="dcterms:W3CDTF">2014-10-31T18:24:00Z</dcterms:created>
  <dcterms:modified xsi:type="dcterms:W3CDTF">2014-10-31T22:35:00Z</dcterms:modified>
</cp:coreProperties>
</file>